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64BD0" w14:textId="45DA5EA0" w:rsidR="0086424E" w:rsidRDefault="0086424E" w:rsidP="0086424E">
      <w:pPr>
        <w:pStyle w:val="Title"/>
      </w:pPr>
      <w:r>
        <w:t>Sample Board Meeting Agenda</w:t>
      </w:r>
    </w:p>
    <w:p w14:paraId="02176287" w14:textId="77777777" w:rsidR="0086424E" w:rsidRDefault="0086424E" w:rsidP="0086424E">
      <w:r>
        <w:t>Use this sample agenda as a starting point for developing your own.</w:t>
      </w:r>
    </w:p>
    <w:p w14:paraId="18BB9F4A" w14:textId="77777777" w:rsidR="0086424E" w:rsidRDefault="0086424E" w:rsidP="0086424E">
      <w:pPr>
        <w:spacing w:before="0" w:after="0" w:line="240" w:lineRule="auto"/>
      </w:pPr>
      <w:r>
        <w:fldChar w:fldCharType="begin"/>
      </w:r>
      <w:r>
        <w:instrText xml:space="preserve"> MACROBUTTON  AcceptAllChangesInDoc [Insert Date and Time of Meeting] </w:instrText>
      </w:r>
      <w:r>
        <w:fldChar w:fldCharType="end"/>
      </w:r>
    </w:p>
    <w:p w14:paraId="098992A1" w14:textId="4288AFEA" w:rsidR="0086424E" w:rsidRDefault="0086424E" w:rsidP="0086424E">
      <w:pPr>
        <w:spacing w:before="0" w:after="0" w:line="240" w:lineRule="auto"/>
      </w:pPr>
      <w:r>
        <w:t xml:space="preserve">Location: </w:t>
      </w:r>
      <w:r>
        <w:fldChar w:fldCharType="begin"/>
      </w:r>
      <w:r>
        <w:instrText xml:space="preserve"> MACROBUTTON  AcceptAllChangesInDoc [Insert Location] </w:instrText>
      </w:r>
      <w:r>
        <w:fldChar w:fldCharType="end"/>
      </w:r>
    </w:p>
    <w:p w14:paraId="10D1789B" w14:textId="77777777" w:rsidR="0086424E" w:rsidRDefault="0086424E" w:rsidP="0086424E">
      <w:pPr>
        <w:spacing w:before="0" w:after="0" w:line="240" w:lineRule="auto"/>
      </w:pPr>
    </w:p>
    <w:p w14:paraId="7DCAD08C" w14:textId="4F0C888E" w:rsidR="0086424E" w:rsidRDefault="0086424E" w:rsidP="0086424E">
      <w:pPr>
        <w:pStyle w:val="Heading1"/>
      </w:pPr>
      <w:r>
        <w:t xml:space="preserve">Strategic Goals of Today’s Meeting: </w:t>
      </w:r>
    </w:p>
    <w:p w14:paraId="3C31E175" w14:textId="698A75C7" w:rsidR="0086424E" w:rsidRDefault="0086424E" w:rsidP="0086424E">
      <w:pPr>
        <w:pStyle w:val="ListParagraph"/>
        <w:numPr>
          <w:ilvl w:val="0"/>
          <w:numId w:val="17"/>
        </w:numPr>
        <w:spacing w:before="0" w:after="0" w:line="240" w:lineRule="auto"/>
      </w:pPr>
      <w:r>
        <w:fldChar w:fldCharType="begin"/>
      </w:r>
      <w:r>
        <w:instrText xml:space="preserve"> MACROBUTTON  AcceptAllChangesInDoc [Insert Goal #1] </w:instrText>
      </w:r>
      <w:r>
        <w:fldChar w:fldCharType="end"/>
      </w:r>
    </w:p>
    <w:p w14:paraId="145435A0" w14:textId="77777777" w:rsidR="0086424E" w:rsidRDefault="0086424E" w:rsidP="0086424E">
      <w:pPr>
        <w:pStyle w:val="ListParagraph"/>
        <w:numPr>
          <w:ilvl w:val="0"/>
          <w:numId w:val="17"/>
        </w:numPr>
        <w:spacing w:before="0" w:after="0" w:line="240" w:lineRule="auto"/>
      </w:pPr>
      <w:r>
        <w:fldChar w:fldCharType="begin"/>
      </w:r>
      <w:r>
        <w:instrText xml:space="preserve"> MACROBUTTON  AcceptAllChangesInDoc [Insert Goal #2] </w:instrText>
      </w:r>
      <w:r>
        <w:fldChar w:fldCharType="end"/>
      </w:r>
    </w:p>
    <w:p w14:paraId="5CE9E917" w14:textId="05697CBD" w:rsidR="0086424E" w:rsidRDefault="0086424E" w:rsidP="0086424E">
      <w:pPr>
        <w:pStyle w:val="ListParagraph"/>
        <w:numPr>
          <w:ilvl w:val="0"/>
          <w:numId w:val="17"/>
        </w:numPr>
        <w:spacing w:before="0" w:after="0" w:line="240" w:lineRule="auto"/>
      </w:pPr>
      <w:r>
        <w:fldChar w:fldCharType="begin"/>
      </w:r>
      <w:r>
        <w:instrText xml:space="preserve"> MACROBUTTON  AcceptAllChangesInDoc [Insert Goal #3] </w:instrText>
      </w:r>
      <w:r>
        <w:fldChar w:fldCharType="end"/>
      </w:r>
    </w:p>
    <w:p w14:paraId="3AE32398" w14:textId="40CE21A7" w:rsidR="0086424E" w:rsidRDefault="0086424E" w:rsidP="0086424E">
      <w:pPr>
        <w:spacing w:before="0" w:after="0" w:line="240" w:lineRule="auto"/>
      </w:pPr>
    </w:p>
    <w:p w14:paraId="3EEDDA5C" w14:textId="77777777" w:rsidR="0086424E" w:rsidRDefault="0086424E" w:rsidP="0086424E">
      <w:pPr>
        <w:spacing w:before="0" w:after="0" w:line="240" w:lineRule="auto"/>
      </w:pPr>
    </w:p>
    <w:tbl>
      <w:tblPr>
        <w:tblStyle w:val="NewBranding"/>
        <w:tblW w:w="0" w:type="auto"/>
        <w:tblCellMar>
          <w:top w:w="86" w:type="dxa"/>
          <w:bottom w:w="86" w:type="dxa"/>
        </w:tblCellMar>
        <w:tblLook w:val="04A0" w:firstRow="1" w:lastRow="0" w:firstColumn="1" w:lastColumn="0" w:noHBand="0" w:noVBand="1"/>
      </w:tblPr>
      <w:tblGrid>
        <w:gridCol w:w="1615"/>
        <w:gridCol w:w="5220"/>
        <w:gridCol w:w="2735"/>
      </w:tblGrid>
      <w:tr w:rsidR="0086424E" w14:paraId="6F3E9CFC" w14:textId="77777777" w:rsidTr="00864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3AF33F5C" w14:textId="3472C66E" w:rsidR="0086424E" w:rsidRDefault="0086424E" w:rsidP="0086424E">
            <w:r>
              <w:t>Allotted Time</w:t>
            </w:r>
          </w:p>
        </w:tc>
        <w:tc>
          <w:tcPr>
            <w:tcW w:w="5220" w:type="dxa"/>
          </w:tcPr>
          <w:p w14:paraId="20D29240" w14:textId="10FE381D" w:rsidR="0086424E" w:rsidRDefault="0086424E" w:rsidP="008642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Topic</w:t>
            </w:r>
          </w:p>
        </w:tc>
        <w:tc>
          <w:tcPr>
            <w:tcW w:w="2735" w:type="dxa"/>
          </w:tcPr>
          <w:p w14:paraId="49417552" w14:textId="0754C419" w:rsidR="0086424E" w:rsidRDefault="0086424E" w:rsidP="008642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Person </w:t>
            </w:r>
            <w:r>
              <w:br/>
              <w:t>Responsible</w:t>
            </w:r>
          </w:p>
        </w:tc>
      </w:tr>
      <w:tr w:rsidR="0086424E" w14:paraId="7F3FADA6" w14:textId="77777777" w:rsidTr="00864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5019535A" w14:textId="5E5436B5" w:rsidR="0086424E" w:rsidRDefault="0086424E" w:rsidP="0086424E">
            <w:r>
              <w:t>4:00 – 4:15</w:t>
            </w:r>
          </w:p>
        </w:tc>
        <w:tc>
          <w:tcPr>
            <w:tcW w:w="5220" w:type="dxa"/>
          </w:tcPr>
          <w:p w14:paraId="769F7B6F" w14:textId="6A3D3E55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Welcome</w:t>
            </w:r>
          </w:p>
        </w:tc>
        <w:tc>
          <w:tcPr>
            <w:tcW w:w="2735" w:type="dxa"/>
            <w:vAlign w:val="center"/>
          </w:tcPr>
          <w:p w14:paraId="5F4F4610" w14:textId="029BF142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Board Chair</w:t>
            </w:r>
          </w:p>
        </w:tc>
      </w:tr>
      <w:tr w:rsidR="0086424E" w14:paraId="2F1C18D2" w14:textId="77777777" w:rsidTr="008642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48F5B157" w14:textId="02E3519E" w:rsidR="0086424E" w:rsidRDefault="0086424E" w:rsidP="0086424E">
            <w:r>
              <w:t>4:15 – 4:20</w:t>
            </w:r>
            <w:r>
              <w:br/>
            </w:r>
            <w:r w:rsidRPr="0086424E">
              <w:rPr>
                <w:i/>
                <w:iCs/>
              </w:rPr>
              <w:t>Vote needed</w:t>
            </w:r>
          </w:p>
        </w:tc>
        <w:tc>
          <w:tcPr>
            <w:tcW w:w="5220" w:type="dxa"/>
          </w:tcPr>
          <w:p w14:paraId="222C7C97" w14:textId="77777777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Consent Agenda</w:t>
            </w:r>
            <w:r>
              <w:rPr>
                <w:vertAlign w:val="superscript"/>
              </w:rPr>
              <w:t>*</w:t>
            </w:r>
          </w:p>
          <w:p w14:paraId="17871930" w14:textId="52848CC6" w:rsid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Finance report (quarterly next month)</w:t>
            </w:r>
          </w:p>
          <w:p w14:paraId="34DE0C1F" w14:textId="6272581E" w:rsid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Governance Committee Report</w:t>
            </w:r>
          </w:p>
          <w:p w14:paraId="4583D841" w14:textId="637BA65D" w:rsid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Report on rental fees and projected increases</w:t>
            </w:r>
          </w:p>
          <w:p w14:paraId="6E0C0B07" w14:textId="2F924D31" w:rsid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New programs progress</w:t>
            </w:r>
          </w:p>
          <w:p w14:paraId="14A13026" w14:textId="3EDAB9E0" w:rsidR="0086424E" w:rsidRP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Update on speaking engagement schedule</w:t>
            </w:r>
          </w:p>
        </w:tc>
        <w:tc>
          <w:tcPr>
            <w:tcW w:w="2735" w:type="dxa"/>
            <w:vAlign w:val="center"/>
          </w:tcPr>
          <w:p w14:paraId="06C0D79B" w14:textId="0A85D1AC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Board Chair</w:t>
            </w:r>
          </w:p>
        </w:tc>
      </w:tr>
      <w:tr w:rsidR="0086424E" w14:paraId="3DD462C3" w14:textId="77777777" w:rsidTr="00864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63F0FD04" w14:textId="3FABAB65" w:rsidR="0086424E" w:rsidRDefault="0086424E" w:rsidP="0086424E">
            <w:r>
              <w:t>4:20 – 4:40</w:t>
            </w:r>
            <w:r>
              <w:br/>
            </w:r>
            <w:r w:rsidRPr="0086424E">
              <w:rPr>
                <w:i/>
                <w:iCs/>
              </w:rPr>
              <w:t>Discussion only</w:t>
            </w:r>
          </w:p>
        </w:tc>
        <w:tc>
          <w:tcPr>
            <w:tcW w:w="5220" w:type="dxa"/>
          </w:tcPr>
          <w:p w14:paraId="2F275C4B" w14:textId="74829FBE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424E">
              <w:t>Exploration of our current strategic plan and progress against goals, executive director’s recommended adaptation.  Suggestions sought on future process.</w:t>
            </w:r>
          </w:p>
        </w:tc>
        <w:tc>
          <w:tcPr>
            <w:tcW w:w="2735" w:type="dxa"/>
            <w:vAlign w:val="center"/>
          </w:tcPr>
          <w:p w14:paraId="140C7AEC" w14:textId="1E84AB07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Strategic Planning Committee</w:t>
            </w:r>
          </w:p>
        </w:tc>
      </w:tr>
      <w:tr w:rsidR="0086424E" w14:paraId="789EFB91" w14:textId="77777777" w:rsidTr="008642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17DDA111" w14:textId="60E46247" w:rsidR="0086424E" w:rsidRDefault="0086424E" w:rsidP="0086424E">
            <w:r>
              <w:t>4:40 – 5:00</w:t>
            </w:r>
            <w:r>
              <w:br/>
            </w:r>
            <w:r w:rsidRPr="0086424E">
              <w:rPr>
                <w:i/>
                <w:iCs/>
              </w:rPr>
              <w:t>Bring your questions</w:t>
            </w:r>
          </w:p>
        </w:tc>
        <w:tc>
          <w:tcPr>
            <w:tcW w:w="5220" w:type="dxa"/>
            <w:vAlign w:val="center"/>
          </w:tcPr>
          <w:p w14:paraId="4D7044CD" w14:textId="77777777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New Partnership on horizon: Details to date</w:t>
            </w:r>
          </w:p>
          <w:p w14:paraId="2C78D4EE" w14:textId="670C585E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What questions do we need answered?</w:t>
            </w:r>
          </w:p>
        </w:tc>
        <w:tc>
          <w:tcPr>
            <w:tcW w:w="2735" w:type="dxa"/>
            <w:vAlign w:val="center"/>
          </w:tcPr>
          <w:p w14:paraId="328D7A70" w14:textId="11120F13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Executive Director</w:t>
            </w:r>
          </w:p>
        </w:tc>
      </w:tr>
      <w:tr w:rsidR="0086424E" w14:paraId="79EB56BF" w14:textId="77777777" w:rsidTr="00864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0625E490" w14:textId="450FD291" w:rsidR="0086424E" w:rsidRDefault="0086424E" w:rsidP="0086424E">
            <w:r>
              <w:t>5:00 – 5:20</w:t>
            </w:r>
          </w:p>
        </w:tc>
        <w:tc>
          <w:tcPr>
            <w:tcW w:w="5220" w:type="dxa"/>
          </w:tcPr>
          <w:p w14:paraId="76BE1797" w14:textId="61A80BF9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Five ways board members can raise money for Gala</w:t>
            </w:r>
          </w:p>
        </w:tc>
        <w:tc>
          <w:tcPr>
            <w:tcW w:w="2735" w:type="dxa"/>
            <w:vAlign w:val="center"/>
          </w:tcPr>
          <w:p w14:paraId="759BED4B" w14:textId="4DF1D4E3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Gala Chair</w:t>
            </w:r>
          </w:p>
        </w:tc>
      </w:tr>
      <w:tr w:rsidR="0086424E" w14:paraId="385A7A31" w14:textId="77777777" w:rsidTr="008642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4185FDE1" w14:textId="5E307032" w:rsidR="0086424E" w:rsidRDefault="0086424E" w:rsidP="0086424E">
            <w:r>
              <w:t>5:20 – 5:30</w:t>
            </w:r>
          </w:p>
        </w:tc>
        <w:tc>
          <w:tcPr>
            <w:tcW w:w="5220" w:type="dxa"/>
          </w:tcPr>
          <w:p w14:paraId="4C6967FF" w14:textId="69202A2F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Executive Session – as desired – Adjournment</w:t>
            </w:r>
          </w:p>
        </w:tc>
        <w:tc>
          <w:tcPr>
            <w:tcW w:w="2735" w:type="dxa"/>
            <w:vAlign w:val="center"/>
          </w:tcPr>
          <w:p w14:paraId="02C77184" w14:textId="2794756C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Board Chair</w:t>
            </w:r>
          </w:p>
        </w:tc>
      </w:tr>
    </w:tbl>
    <w:p w14:paraId="14C542BC" w14:textId="7D85412C" w:rsidR="0086424E" w:rsidRPr="0086424E" w:rsidRDefault="0086424E" w:rsidP="0086424E">
      <w:pPr>
        <w:rPr>
          <w:rStyle w:val="SubtleEmphasis"/>
          <w:sz w:val="20"/>
          <w:szCs w:val="20"/>
        </w:rPr>
      </w:pPr>
      <w:r w:rsidRPr="0086424E">
        <w:rPr>
          <w:rStyle w:val="SubtleEmphasis"/>
          <w:sz w:val="20"/>
          <w:szCs w:val="20"/>
        </w:rPr>
        <w:t>* Board members may remove any item from the consent agenda for discussion.</w:t>
      </w:r>
    </w:p>
    <w:sectPr w:rsidR="0086424E" w:rsidRPr="0086424E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1E21D" w14:textId="77777777" w:rsidR="005F6A92" w:rsidRDefault="005F6A92" w:rsidP="007448FA">
      <w:pPr>
        <w:spacing w:before="0" w:after="0" w:line="240" w:lineRule="auto"/>
      </w:pPr>
      <w:r>
        <w:separator/>
      </w:r>
    </w:p>
  </w:endnote>
  <w:endnote w:type="continuationSeparator" w:id="0">
    <w:p w14:paraId="5D2013E8" w14:textId="77777777" w:rsidR="005F6A92" w:rsidRDefault="005F6A92" w:rsidP="007448FA">
      <w:pPr>
        <w:spacing w:before="0" w:after="0" w:line="240" w:lineRule="auto"/>
      </w:pPr>
      <w:r>
        <w:continuationSeparator/>
      </w:r>
    </w:p>
  </w:endnote>
  <w:endnote w:type="continuationNotice" w:id="1">
    <w:p w14:paraId="0A859435" w14:textId="77777777" w:rsidR="005F6A92" w:rsidRDefault="005F6A9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471C3AD4-7A9E-4F6D-B3B1-3D3C0CE7FAA7}"/>
    <w:embedBold r:id="rId2" w:fontKey="{FE1A990A-7493-4D0C-A968-75CE31B90C61}"/>
    <w:embedItalic r:id="rId3" w:fontKey="{408ADC3D-D18E-46EB-83EC-7CDFB08F3A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78DA526-332C-41B8-B4AD-990CC7861500}"/>
    <w:embedBold r:id="rId5" w:fontKey="{F6D910E7-BD55-4F51-BE30-9CE5CE7CE6A3}"/>
    <w:embedItalic r:id="rId6" w:fontKey="{B8B5E9F7-9DE5-4D75-8363-8746F12ADA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393FA" w14:textId="77777777" w:rsidR="0086424E" w:rsidRDefault="008642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F3839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0CBF3B" w14:textId="3A47DAC6" w:rsidR="00E31473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575839AF" wp14:editId="244031F7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E31473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E7F22" w14:textId="77777777" w:rsidR="0086424E" w:rsidRDefault="00864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0A2E0" w14:textId="77777777" w:rsidR="005F6A92" w:rsidRDefault="005F6A9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CBC4900" w14:textId="77777777" w:rsidR="005F6A92" w:rsidRDefault="005F6A92" w:rsidP="007448FA">
      <w:pPr>
        <w:spacing w:before="0" w:after="0" w:line="240" w:lineRule="auto"/>
      </w:pPr>
      <w:r>
        <w:continuationSeparator/>
      </w:r>
    </w:p>
  </w:footnote>
  <w:footnote w:type="continuationNotice" w:id="1">
    <w:p w14:paraId="12ADCE6A" w14:textId="77777777" w:rsidR="005F6A92" w:rsidRDefault="005F6A9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0409" w14:textId="77777777" w:rsidR="0086424E" w:rsidRDefault="008642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C08E9" w14:textId="77777777" w:rsidR="0086424E" w:rsidRDefault="008642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73123" w14:textId="77777777" w:rsidR="0086424E" w:rsidRDefault="008642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C2203"/>
    <w:multiLevelType w:val="hybridMultilevel"/>
    <w:tmpl w:val="626E7684"/>
    <w:lvl w:ilvl="0" w:tplc="E90C33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EDF5392"/>
    <w:multiLevelType w:val="hybridMultilevel"/>
    <w:tmpl w:val="A9443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414138">
    <w:abstractNumId w:val="5"/>
  </w:num>
  <w:num w:numId="2" w16cid:durableId="2056656851">
    <w:abstractNumId w:val="4"/>
  </w:num>
  <w:num w:numId="3" w16cid:durableId="804586597">
    <w:abstractNumId w:val="8"/>
  </w:num>
  <w:num w:numId="4" w16cid:durableId="1929148808">
    <w:abstractNumId w:val="7"/>
  </w:num>
  <w:num w:numId="5" w16cid:durableId="407843506">
    <w:abstractNumId w:val="7"/>
  </w:num>
  <w:num w:numId="6" w16cid:durableId="705377309">
    <w:abstractNumId w:val="6"/>
  </w:num>
  <w:num w:numId="7" w16cid:durableId="141627765">
    <w:abstractNumId w:val="1"/>
  </w:num>
  <w:num w:numId="8" w16cid:durableId="1102996256">
    <w:abstractNumId w:val="1"/>
  </w:num>
  <w:num w:numId="9" w16cid:durableId="172693130">
    <w:abstractNumId w:val="1"/>
  </w:num>
  <w:num w:numId="10" w16cid:durableId="1572302016">
    <w:abstractNumId w:val="1"/>
  </w:num>
  <w:num w:numId="11" w16cid:durableId="794759385">
    <w:abstractNumId w:val="1"/>
  </w:num>
  <w:num w:numId="12" w16cid:durableId="1303920711">
    <w:abstractNumId w:val="1"/>
  </w:num>
  <w:num w:numId="13" w16cid:durableId="329411412">
    <w:abstractNumId w:val="2"/>
  </w:num>
  <w:num w:numId="14" w16cid:durableId="1670870272">
    <w:abstractNumId w:val="1"/>
  </w:num>
  <w:num w:numId="15" w16cid:durableId="818956424">
    <w:abstractNumId w:val="1"/>
  </w:num>
  <w:num w:numId="16" w16cid:durableId="66076954">
    <w:abstractNumId w:val="3"/>
  </w:num>
  <w:num w:numId="17" w16cid:durableId="1801875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4E"/>
    <w:rsid w:val="00131618"/>
    <w:rsid w:val="001938EC"/>
    <w:rsid w:val="00281C81"/>
    <w:rsid w:val="00297E88"/>
    <w:rsid w:val="002C5A9C"/>
    <w:rsid w:val="003446F1"/>
    <w:rsid w:val="0039092E"/>
    <w:rsid w:val="003B6D13"/>
    <w:rsid w:val="00425176"/>
    <w:rsid w:val="004A1838"/>
    <w:rsid w:val="005F6A92"/>
    <w:rsid w:val="00634C18"/>
    <w:rsid w:val="00645153"/>
    <w:rsid w:val="006B1F74"/>
    <w:rsid w:val="00702EAF"/>
    <w:rsid w:val="00712DAF"/>
    <w:rsid w:val="007448FA"/>
    <w:rsid w:val="007E7D4C"/>
    <w:rsid w:val="0086418D"/>
    <w:rsid w:val="0086424E"/>
    <w:rsid w:val="0086546D"/>
    <w:rsid w:val="008A1631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31473"/>
    <w:rsid w:val="00E65482"/>
    <w:rsid w:val="00F10349"/>
    <w:rsid w:val="00F3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95C881"/>
  <w15:chartTrackingRefBased/>
  <w15:docId w15:val="{3E10F6DA-232B-4EED-B8E6-F7537A93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86424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5CADE0-CEC9-4B3F-AEFF-4F4A497F6E35}"/>
</file>

<file path=customXml/itemProps3.xml><?xml version="1.0" encoding="utf-8"?>
<ds:datastoreItem xmlns:ds="http://schemas.openxmlformats.org/officeDocument/2006/customXml" ds:itemID="{45A51B0A-85B8-4D82-9012-0F8D7A30C7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727EC6-F4DD-4631-8D49-91537F46A36E}">
  <ds:schemaRefs>
    <ds:schemaRef ds:uri="6ccbe38b-1a20-46da-8aaa-80461f379b6f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a9643071-28cc-44d5-b501-aa6025d1b200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11</TotalTime>
  <Pages>1</Pages>
  <Words>201</Words>
  <Characters>1107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Board Meeting Agenda</vt:lpstr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Board Meeting Agenda</dc:title>
  <dc:subject/>
  <dc:creator>Info@nhnonprofits.org</dc:creator>
  <cp:keywords/>
  <dc:description/>
  <cp:lastModifiedBy>Susan Dumais</cp:lastModifiedBy>
  <cp:revision>4</cp:revision>
  <dcterms:created xsi:type="dcterms:W3CDTF">2021-10-20T14:51:00Z</dcterms:created>
  <dcterms:modified xsi:type="dcterms:W3CDTF">2024-12-18T21:53:00Z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