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137531" w14:textId="05D24FB5" w:rsidR="0082798B" w:rsidRDefault="0082798B" w:rsidP="0082798B">
      <w:pPr>
        <w:pStyle w:val="Title"/>
      </w:pPr>
      <w:r>
        <w:t>Resume Screening Cover Page</w:t>
      </w:r>
    </w:p>
    <w:p w14:paraId="3099C18B" w14:textId="77777777" w:rsidR="0082798B" w:rsidRDefault="0082798B" w:rsidP="0082798B">
      <w:r>
        <w:t>Complete the form based on the information provided on the resume and attach to the front of the resume to make it easier to browse through numerous resumes quickly.</w:t>
      </w:r>
    </w:p>
    <w:p w14:paraId="0C8D2DE6" w14:textId="1AE7BFE9" w:rsidR="00B947DC" w:rsidRDefault="0082798B" w:rsidP="0082798B">
      <w:r>
        <w:t>Change the items in the first column to best suit your needs.</w:t>
      </w:r>
    </w:p>
    <w:tbl>
      <w:tblPr>
        <w:tblStyle w:val="NewBranding"/>
        <w:tblW w:w="0" w:type="auto"/>
        <w:tblLook w:val="0420" w:firstRow="1" w:lastRow="0" w:firstColumn="0" w:lastColumn="0" w:noHBand="0" w:noVBand="1"/>
      </w:tblPr>
      <w:tblGrid>
        <w:gridCol w:w="2320"/>
        <w:gridCol w:w="7250"/>
      </w:tblGrid>
      <w:tr w:rsidR="0082798B" w14:paraId="68E4D367" w14:textId="77777777" w:rsidTr="008279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435" w:type="dxa"/>
          </w:tcPr>
          <w:p w14:paraId="0931B7A2" w14:textId="4E1A84B2" w:rsidR="0082798B" w:rsidRDefault="0082798B" w:rsidP="0082798B">
            <w:r>
              <w:t>Label</w:t>
            </w:r>
          </w:p>
        </w:tc>
        <w:tc>
          <w:tcPr>
            <w:tcW w:w="8135" w:type="dxa"/>
          </w:tcPr>
          <w:p w14:paraId="535E6F68" w14:textId="34D97862" w:rsidR="0082798B" w:rsidRDefault="0082798B" w:rsidP="0082798B">
            <w:r>
              <w:t>Description</w:t>
            </w:r>
          </w:p>
        </w:tc>
      </w:tr>
      <w:tr w:rsidR="0082798B" w14:paraId="5A846E20" w14:textId="77777777" w:rsidTr="008279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8"/>
        </w:trPr>
        <w:tc>
          <w:tcPr>
            <w:tcW w:w="1435" w:type="dxa"/>
          </w:tcPr>
          <w:p w14:paraId="2D8F0277" w14:textId="1A82C3D7" w:rsidR="0082798B" w:rsidRDefault="0082798B" w:rsidP="0082798B">
            <w:r>
              <w:t>Applicant Name</w:t>
            </w:r>
          </w:p>
        </w:tc>
        <w:tc>
          <w:tcPr>
            <w:tcW w:w="8135" w:type="dxa"/>
          </w:tcPr>
          <w:p w14:paraId="625E6638" w14:textId="77777777" w:rsidR="0082798B" w:rsidRDefault="0082798B" w:rsidP="0082798B"/>
        </w:tc>
      </w:tr>
      <w:tr w:rsidR="0082798B" w14:paraId="4B0E5C5F" w14:textId="77777777" w:rsidTr="0082798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08"/>
        </w:trPr>
        <w:tc>
          <w:tcPr>
            <w:tcW w:w="1435" w:type="dxa"/>
          </w:tcPr>
          <w:p w14:paraId="25819E2A" w14:textId="25C74971" w:rsidR="0082798B" w:rsidRDefault="0082798B" w:rsidP="0082798B">
            <w:r>
              <w:t>Town of Residence</w:t>
            </w:r>
          </w:p>
        </w:tc>
        <w:tc>
          <w:tcPr>
            <w:tcW w:w="8135" w:type="dxa"/>
          </w:tcPr>
          <w:p w14:paraId="789D713E" w14:textId="77777777" w:rsidR="0082798B" w:rsidRDefault="0082798B" w:rsidP="0082798B"/>
        </w:tc>
      </w:tr>
      <w:tr w:rsidR="0082798B" w14:paraId="430E18B2" w14:textId="77777777" w:rsidTr="008279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8"/>
        </w:trPr>
        <w:tc>
          <w:tcPr>
            <w:tcW w:w="1435" w:type="dxa"/>
          </w:tcPr>
          <w:p w14:paraId="00FA844E" w14:textId="033BE579" w:rsidR="0082798B" w:rsidRDefault="0082798B" w:rsidP="0082798B">
            <w:r>
              <w:t>Current Position</w:t>
            </w:r>
          </w:p>
        </w:tc>
        <w:tc>
          <w:tcPr>
            <w:tcW w:w="8135" w:type="dxa"/>
          </w:tcPr>
          <w:p w14:paraId="25B24502" w14:textId="77777777" w:rsidR="0082798B" w:rsidRDefault="0082798B" w:rsidP="0082798B"/>
        </w:tc>
      </w:tr>
      <w:tr w:rsidR="0082798B" w14:paraId="29C6942D" w14:textId="77777777" w:rsidTr="0082798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08"/>
        </w:trPr>
        <w:tc>
          <w:tcPr>
            <w:tcW w:w="1435" w:type="dxa"/>
          </w:tcPr>
          <w:p w14:paraId="0ED64822" w14:textId="47FE592A" w:rsidR="0082798B" w:rsidRDefault="0082798B" w:rsidP="0082798B">
            <w:r>
              <w:t>Salary Requirement</w:t>
            </w:r>
          </w:p>
        </w:tc>
        <w:tc>
          <w:tcPr>
            <w:tcW w:w="8135" w:type="dxa"/>
          </w:tcPr>
          <w:p w14:paraId="4D9A0BE1" w14:textId="77777777" w:rsidR="0082798B" w:rsidRDefault="0082798B" w:rsidP="0082798B"/>
        </w:tc>
      </w:tr>
      <w:tr w:rsidR="0082798B" w14:paraId="004CB83A" w14:textId="77777777" w:rsidTr="008279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8"/>
        </w:trPr>
        <w:tc>
          <w:tcPr>
            <w:tcW w:w="1435" w:type="dxa"/>
          </w:tcPr>
          <w:p w14:paraId="422F493B" w14:textId="37C6582A" w:rsidR="0082798B" w:rsidRDefault="0082798B" w:rsidP="0082798B">
            <w:r>
              <w:t>Writing Sample</w:t>
            </w:r>
          </w:p>
        </w:tc>
        <w:tc>
          <w:tcPr>
            <w:tcW w:w="8135" w:type="dxa"/>
          </w:tcPr>
          <w:p w14:paraId="2B192FD5" w14:textId="77777777" w:rsidR="0082798B" w:rsidRDefault="0082798B" w:rsidP="0082798B"/>
        </w:tc>
      </w:tr>
      <w:tr w:rsidR="0082798B" w14:paraId="36777C7B" w14:textId="77777777" w:rsidTr="0082798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08"/>
        </w:trPr>
        <w:tc>
          <w:tcPr>
            <w:tcW w:w="1435" w:type="dxa"/>
          </w:tcPr>
          <w:p w14:paraId="1A44453E" w14:textId="25245F33" w:rsidR="0082798B" w:rsidRDefault="0082798B" w:rsidP="0082798B">
            <w:r>
              <w:t>Nonprofit Experience</w:t>
            </w:r>
          </w:p>
        </w:tc>
        <w:tc>
          <w:tcPr>
            <w:tcW w:w="8135" w:type="dxa"/>
          </w:tcPr>
          <w:p w14:paraId="48210988" w14:textId="77777777" w:rsidR="0082798B" w:rsidRDefault="0082798B" w:rsidP="0082798B"/>
        </w:tc>
      </w:tr>
      <w:tr w:rsidR="0082798B" w14:paraId="4077D11D" w14:textId="77777777" w:rsidTr="008279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8"/>
        </w:trPr>
        <w:tc>
          <w:tcPr>
            <w:tcW w:w="1435" w:type="dxa"/>
          </w:tcPr>
          <w:p w14:paraId="20EF5114" w14:textId="5F14C3C4" w:rsidR="0082798B" w:rsidRDefault="0082798B" w:rsidP="0082798B">
            <w:r>
              <w:t>Event/Curriculum Experience</w:t>
            </w:r>
          </w:p>
        </w:tc>
        <w:tc>
          <w:tcPr>
            <w:tcW w:w="8135" w:type="dxa"/>
          </w:tcPr>
          <w:p w14:paraId="1806304E" w14:textId="77777777" w:rsidR="0082798B" w:rsidRDefault="0082798B" w:rsidP="0082798B"/>
        </w:tc>
      </w:tr>
      <w:tr w:rsidR="0082798B" w14:paraId="63AC1D7E" w14:textId="77777777" w:rsidTr="0082798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08"/>
        </w:trPr>
        <w:tc>
          <w:tcPr>
            <w:tcW w:w="1435" w:type="dxa"/>
          </w:tcPr>
          <w:p w14:paraId="43B176AB" w14:textId="5427546A" w:rsidR="0082798B" w:rsidRDefault="0082798B" w:rsidP="0082798B">
            <w:r>
              <w:t>Degree/Certifications</w:t>
            </w:r>
          </w:p>
        </w:tc>
        <w:tc>
          <w:tcPr>
            <w:tcW w:w="8135" w:type="dxa"/>
          </w:tcPr>
          <w:p w14:paraId="0A225F3B" w14:textId="77777777" w:rsidR="0082798B" w:rsidRDefault="0082798B" w:rsidP="0082798B"/>
        </w:tc>
      </w:tr>
    </w:tbl>
    <w:p w14:paraId="47BA0072" w14:textId="77777777" w:rsidR="0082798B" w:rsidRDefault="0082798B" w:rsidP="0082798B"/>
    <w:sectPr w:rsidR="0082798B" w:rsidSect="009973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5AF8F9" w14:textId="77777777" w:rsidR="0082798B" w:rsidRDefault="0082798B" w:rsidP="007448FA">
      <w:pPr>
        <w:spacing w:before="0" w:after="0" w:line="240" w:lineRule="auto"/>
      </w:pPr>
      <w:r>
        <w:separator/>
      </w:r>
    </w:p>
  </w:endnote>
  <w:endnote w:type="continuationSeparator" w:id="0">
    <w:p w14:paraId="5DB279FF" w14:textId="77777777" w:rsidR="0082798B" w:rsidRDefault="0082798B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F76FC478-4F5B-4172-8ECC-50F0C67BDF9E}"/>
    <w:embedBold r:id="rId2" w:fontKey="{153BDD60-8F67-4ABF-9275-CE6F47F084FD}"/>
    <w:embedItalic r:id="rId3" w:fontKey="{00A075F7-1415-4402-B7C6-E02F9BDD8B7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4A064D1-3E4E-422F-ADC4-AE9698FBFDF3}"/>
    <w:embedBold r:id="rId5" w:fontKey="{9C347A89-92AB-4C44-8559-D350B31CA5CA}"/>
    <w:embedItalic r:id="rId6" w:fontKey="{1785EC91-3595-49E4-BA25-4704B8B9C1C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32FA97" w14:textId="77777777" w:rsidR="002D452B" w:rsidRDefault="002D452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B4FAA0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9FF9EC6" w14:textId="5DAD3635" w:rsidR="002D452B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03CB5DF6" wp14:editId="0546144D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Pr="002D452B">
      <w:rPr>
        <w:sz w:val="16"/>
        <w:szCs w:val="16"/>
      </w:rPr>
      <w:t xml:space="preserve">, </w:t>
    </w:r>
    <w:r>
      <w:rPr>
        <w:i/>
        <w:noProof/>
        <w:sz w:val="16"/>
        <w:szCs w:val="16"/>
      </w:rPr>
      <w:t>NH Center for Nonprofits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366355" w14:textId="77777777" w:rsidR="002D452B" w:rsidRDefault="002D45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2699E9" w14:textId="77777777" w:rsidR="0082798B" w:rsidRDefault="0082798B" w:rsidP="007448FA">
      <w:pPr>
        <w:spacing w:before="0" w:after="0" w:line="240" w:lineRule="auto"/>
      </w:pPr>
      <w:r>
        <w:separator/>
      </w:r>
    </w:p>
  </w:footnote>
  <w:footnote w:type="continuationSeparator" w:id="0">
    <w:p w14:paraId="2CD4E73B" w14:textId="77777777" w:rsidR="0082798B" w:rsidRDefault="0082798B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287865" w14:textId="77777777" w:rsidR="002D452B" w:rsidRDefault="002D45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6AE78F" w14:textId="77777777" w:rsidR="002D452B" w:rsidRDefault="002D452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8BB3B0" w14:textId="77777777" w:rsidR="002D452B" w:rsidRDefault="002D45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7611615">
    <w:abstractNumId w:val="3"/>
  </w:num>
  <w:num w:numId="2" w16cid:durableId="1501964789">
    <w:abstractNumId w:val="2"/>
  </w:num>
  <w:num w:numId="3" w16cid:durableId="1351033818">
    <w:abstractNumId w:val="6"/>
  </w:num>
  <w:num w:numId="4" w16cid:durableId="279845584">
    <w:abstractNumId w:val="5"/>
  </w:num>
  <w:num w:numId="5" w16cid:durableId="1801218198">
    <w:abstractNumId w:val="5"/>
  </w:num>
  <w:num w:numId="6" w16cid:durableId="244808599">
    <w:abstractNumId w:val="4"/>
  </w:num>
  <w:num w:numId="7" w16cid:durableId="1859615605">
    <w:abstractNumId w:val="0"/>
  </w:num>
  <w:num w:numId="8" w16cid:durableId="253900416">
    <w:abstractNumId w:val="0"/>
  </w:num>
  <w:num w:numId="9" w16cid:durableId="1832788652">
    <w:abstractNumId w:val="0"/>
  </w:num>
  <w:num w:numId="10" w16cid:durableId="35081093">
    <w:abstractNumId w:val="0"/>
  </w:num>
  <w:num w:numId="11" w16cid:durableId="1098061985">
    <w:abstractNumId w:val="0"/>
  </w:num>
  <w:num w:numId="12" w16cid:durableId="1042945573">
    <w:abstractNumId w:val="0"/>
  </w:num>
  <w:num w:numId="13" w16cid:durableId="1209494556">
    <w:abstractNumId w:val="1"/>
  </w:num>
  <w:num w:numId="14" w16cid:durableId="58946657">
    <w:abstractNumId w:val="0"/>
  </w:num>
  <w:num w:numId="15" w16cid:durableId="8983256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98B"/>
    <w:rsid w:val="00131618"/>
    <w:rsid w:val="001938EC"/>
    <w:rsid w:val="00297E88"/>
    <w:rsid w:val="002C5A9C"/>
    <w:rsid w:val="002D452B"/>
    <w:rsid w:val="003446F1"/>
    <w:rsid w:val="0039092E"/>
    <w:rsid w:val="003B6D13"/>
    <w:rsid w:val="00425176"/>
    <w:rsid w:val="004A1838"/>
    <w:rsid w:val="00645153"/>
    <w:rsid w:val="006B1F74"/>
    <w:rsid w:val="00712DAF"/>
    <w:rsid w:val="007448FA"/>
    <w:rsid w:val="007E7D4C"/>
    <w:rsid w:val="0082798B"/>
    <w:rsid w:val="0086418D"/>
    <w:rsid w:val="0086546D"/>
    <w:rsid w:val="008A1631"/>
    <w:rsid w:val="008B0C17"/>
    <w:rsid w:val="00903176"/>
    <w:rsid w:val="00917F90"/>
    <w:rsid w:val="009C6B01"/>
    <w:rsid w:val="00A13F25"/>
    <w:rsid w:val="00A910A6"/>
    <w:rsid w:val="00B947DC"/>
    <w:rsid w:val="00CA25FE"/>
    <w:rsid w:val="00CD63F8"/>
    <w:rsid w:val="00D92915"/>
    <w:rsid w:val="00DE7795"/>
    <w:rsid w:val="00E65482"/>
    <w:rsid w:val="00E72B55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2DDE89"/>
  <w15:chartTrackingRefBased/>
  <w15:docId w15:val="{FC44F8DF-C4A9-4C34-A687-5A8876B71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82798B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8" ma:contentTypeDescription="Create a new document." ma:contentTypeScope="" ma:versionID="3dadbdd443046fcb148dc97932caf6b8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9f6d68461de524c3a350b8458d75e9c5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5bdce3-b8c4-429b-8b5e-9f5d52a63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14e0f-6186-4a77-9fde-aed95caf5f68}" ma:internalName="TaxCatchAll" ma:showField="CatchAllData" ma:web="a9643071-28cc-44d5-b501-aa6025d1b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cbe38b-1a20-46da-8aaa-80461f379b6f">
      <Terms xmlns="http://schemas.microsoft.com/office/infopath/2007/PartnerControls"/>
    </lcf76f155ced4ddcb4097134ff3c332f>
    <TaxCatchAll xmlns="a9643071-28cc-44d5-b501-aa6025d1b200" xsi:nil="true"/>
  </documentManagement>
</p:properties>
</file>

<file path=customXml/itemProps1.xml><?xml version="1.0" encoding="utf-8"?>
<ds:datastoreItem xmlns:ds="http://schemas.openxmlformats.org/officeDocument/2006/customXml" ds:itemID="{8AF53A11-980D-405D-9B71-0BED7CD473F5}"/>
</file>

<file path=customXml/itemProps2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6FFB909-4F32-4457-A35F-AAC0D306201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8E84CFB-0E43-4AA1-81C1-359951E37E4F}">
  <ds:schemaRefs>
    <ds:schemaRef ds:uri="http://schemas.microsoft.com/office/2006/documentManagement/types"/>
    <ds:schemaRef ds:uri="http://www.w3.org/XML/1998/namespace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a9643071-28cc-44d5-b501-aa6025d1b200"/>
    <ds:schemaRef ds:uri="6ccbe38b-1a20-46da-8aaa-80461f379b6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4</TotalTime>
  <Pages>1</Pages>
  <Words>72</Words>
  <Characters>375</Characters>
  <Application>Microsoft Office Word</Application>
  <DocSecurity>0</DocSecurity>
  <Lines>6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Resume Screening Cover Page</vt:lpstr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Resume Screening Cover Page</dc:title>
  <dc:subject/>
  <dc:creator>Info@nhnonprofits.org</dc:creator>
  <cp:keywords/>
  <dc:description/>
  <cp:lastModifiedBy>Susan Dumais</cp:lastModifiedBy>
  <cp:revision>3</cp:revision>
  <dcterms:created xsi:type="dcterms:W3CDTF">2021-10-20T14:08:00Z</dcterms:created>
  <dcterms:modified xsi:type="dcterms:W3CDTF">2024-12-18T21:48:00Z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