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71DBB7" w14:textId="7187EEAA" w:rsidR="00B947DC" w:rsidRDefault="00A95ECE" w:rsidP="00A95ECE">
      <w:pPr>
        <w:pStyle w:val="Title"/>
      </w:pPr>
      <w:r>
        <w:t>Communications Plan Template</w:t>
      </w:r>
    </w:p>
    <w:p w14:paraId="06DBD969" w14:textId="77777777" w:rsidR="00A95ECE" w:rsidRPr="00A95ECE" w:rsidRDefault="00A95ECE" w:rsidP="00A95ECE"/>
    <w:p w14:paraId="45DB1798" w14:textId="77777777" w:rsidR="00B07EBA" w:rsidRDefault="00B07EBA" w:rsidP="00B07EBA">
      <w:pPr>
        <w:pStyle w:val="Heading1"/>
      </w:pPr>
      <w:r>
        <w:t>Communication Plan for:</w:t>
      </w:r>
      <w:r>
        <w:tab/>
      </w:r>
    </w:p>
    <w:p w14:paraId="0124F398" w14:textId="77777777" w:rsidR="00B07EBA" w:rsidRDefault="00B07EBA" w:rsidP="00B07EBA">
      <w:pPr>
        <w:pStyle w:val="Heading1"/>
      </w:pPr>
      <w:r>
        <w:t>Overall Objective(s):</w:t>
      </w:r>
      <w:r>
        <w:tab/>
      </w:r>
    </w:p>
    <w:p w14:paraId="388E357D" w14:textId="02BAEE85" w:rsidR="00A95ECE" w:rsidRDefault="00A95ECE" w:rsidP="00A95ECE">
      <w:pPr>
        <w:spacing w:before="0" w:after="0" w:line="240" w:lineRule="auto"/>
      </w:pPr>
    </w:p>
    <w:tbl>
      <w:tblPr>
        <w:tblStyle w:val="NewBranding"/>
        <w:tblW w:w="0" w:type="auto"/>
        <w:tblLook w:val="0420" w:firstRow="1" w:lastRow="0" w:firstColumn="0" w:lastColumn="0" w:noHBand="0" w:noVBand="1"/>
      </w:tblPr>
      <w:tblGrid>
        <w:gridCol w:w="1876"/>
        <w:gridCol w:w="1876"/>
        <w:gridCol w:w="1877"/>
        <w:gridCol w:w="1877"/>
        <w:gridCol w:w="1877"/>
        <w:gridCol w:w="1877"/>
        <w:gridCol w:w="1877"/>
      </w:tblGrid>
      <w:tr w:rsidR="00A95ECE" w14:paraId="27250AD0" w14:textId="77777777" w:rsidTr="00A95E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76" w:type="dxa"/>
          </w:tcPr>
          <w:p w14:paraId="11D6A1CE" w14:textId="09869993" w:rsidR="00A95ECE" w:rsidRDefault="00A95ECE" w:rsidP="00A95ECE">
            <w:r>
              <w:t>Audience</w:t>
            </w:r>
          </w:p>
        </w:tc>
        <w:tc>
          <w:tcPr>
            <w:tcW w:w="1876" w:type="dxa"/>
          </w:tcPr>
          <w:p w14:paraId="720A05CB" w14:textId="39B85CB0" w:rsidR="00A95ECE" w:rsidRDefault="00A95ECE" w:rsidP="00A95ECE">
            <w:r>
              <w:t>Audience Objectives</w:t>
            </w:r>
          </w:p>
        </w:tc>
        <w:tc>
          <w:tcPr>
            <w:tcW w:w="1877" w:type="dxa"/>
          </w:tcPr>
          <w:p w14:paraId="058D322A" w14:textId="76AE6F41" w:rsidR="00A95ECE" w:rsidRDefault="00A95ECE" w:rsidP="00A95ECE">
            <w:r>
              <w:t>Message</w:t>
            </w:r>
          </w:p>
        </w:tc>
        <w:tc>
          <w:tcPr>
            <w:tcW w:w="1877" w:type="dxa"/>
          </w:tcPr>
          <w:p w14:paraId="14CA1AA6" w14:textId="78595A87" w:rsidR="00A95ECE" w:rsidRDefault="00A95ECE" w:rsidP="00A95ECE">
            <w:r>
              <w:t>Channel(s)</w:t>
            </w:r>
          </w:p>
        </w:tc>
        <w:tc>
          <w:tcPr>
            <w:tcW w:w="1877" w:type="dxa"/>
          </w:tcPr>
          <w:p w14:paraId="286D1E49" w14:textId="4A2841CD" w:rsidR="00A95ECE" w:rsidRDefault="00A95ECE" w:rsidP="00A95ECE">
            <w:r>
              <w:t>Timing</w:t>
            </w:r>
          </w:p>
        </w:tc>
        <w:tc>
          <w:tcPr>
            <w:tcW w:w="1877" w:type="dxa"/>
          </w:tcPr>
          <w:p w14:paraId="7D2F9109" w14:textId="41FECAAD" w:rsidR="00A95ECE" w:rsidRDefault="00A95ECE" w:rsidP="00A95ECE">
            <w:r>
              <w:t>Person Responsible</w:t>
            </w:r>
          </w:p>
        </w:tc>
        <w:tc>
          <w:tcPr>
            <w:tcW w:w="1877" w:type="dxa"/>
          </w:tcPr>
          <w:p w14:paraId="24DC0127" w14:textId="0531B216" w:rsidR="00A95ECE" w:rsidRDefault="00A95ECE" w:rsidP="00A95ECE">
            <w:r>
              <w:t>Evaluation</w:t>
            </w:r>
          </w:p>
        </w:tc>
      </w:tr>
      <w:tr w:rsidR="00A95ECE" w14:paraId="7262A000" w14:textId="77777777" w:rsidTr="00A95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8"/>
        </w:trPr>
        <w:tc>
          <w:tcPr>
            <w:tcW w:w="1876" w:type="dxa"/>
          </w:tcPr>
          <w:p w14:paraId="531C98A4" w14:textId="77777777" w:rsidR="00A95ECE" w:rsidRDefault="00A95ECE" w:rsidP="00A95ECE"/>
        </w:tc>
        <w:tc>
          <w:tcPr>
            <w:tcW w:w="1876" w:type="dxa"/>
          </w:tcPr>
          <w:p w14:paraId="0B18A592" w14:textId="77777777" w:rsidR="00A95ECE" w:rsidRDefault="00A95ECE" w:rsidP="00A95ECE"/>
        </w:tc>
        <w:tc>
          <w:tcPr>
            <w:tcW w:w="1877" w:type="dxa"/>
          </w:tcPr>
          <w:p w14:paraId="4B948B49" w14:textId="77777777" w:rsidR="00A95ECE" w:rsidRDefault="00A95ECE" w:rsidP="00A95ECE"/>
        </w:tc>
        <w:tc>
          <w:tcPr>
            <w:tcW w:w="1877" w:type="dxa"/>
          </w:tcPr>
          <w:p w14:paraId="1CB040AB" w14:textId="77777777" w:rsidR="00A95ECE" w:rsidRDefault="00A95ECE" w:rsidP="00A95ECE"/>
        </w:tc>
        <w:tc>
          <w:tcPr>
            <w:tcW w:w="1877" w:type="dxa"/>
          </w:tcPr>
          <w:p w14:paraId="30ADAF19" w14:textId="77777777" w:rsidR="00A95ECE" w:rsidRDefault="00A95ECE" w:rsidP="00A95ECE"/>
        </w:tc>
        <w:tc>
          <w:tcPr>
            <w:tcW w:w="1877" w:type="dxa"/>
          </w:tcPr>
          <w:p w14:paraId="122316CB" w14:textId="77777777" w:rsidR="00A95ECE" w:rsidRDefault="00A95ECE" w:rsidP="00A95ECE"/>
        </w:tc>
        <w:tc>
          <w:tcPr>
            <w:tcW w:w="1877" w:type="dxa"/>
          </w:tcPr>
          <w:p w14:paraId="672E32E0" w14:textId="77777777" w:rsidR="00A95ECE" w:rsidRDefault="00A95ECE" w:rsidP="00A95ECE"/>
        </w:tc>
      </w:tr>
      <w:tr w:rsidR="00A95ECE" w14:paraId="7DEBC3A4" w14:textId="77777777" w:rsidTr="00A95EC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08"/>
        </w:trPr>
        <w:tc>
          <w:tcPr>
            <w:tcW w:w="1876" w:type="dxa"/>
          </w:tcPr>
          <w:p w14:paraId="4CA11E07" w14:textId="77777777" w:rsidR="00A95ECE" w:rsidRDefault="00A95ECE" w:rsidP="00A95ECE"/>
        </w:tc>
        <w:tc>
          <w:tcPr>
            <w:tcW w:w="1876" w:type="dxa"/>
          </w:tcPr>
          <w:p w14:paraId="5C09E076" w14:textId="77777777" w:rsidR="00A95ECE" w:rsidRDefault="00A95ECE" w:rsidP="00A95ECE"/>
        </w:tc>
        <w:tc>
          <w:tcPr>
            <w:tcW w:w="1877" w:type="dxa"/>
          </w:tcPr>
          <w:p w14:paraId="01F4FA9E" w14:textId="77777777" w:rsidR="00A95ECE" w:rsidRDefault="00A95ECE" w:rsidP="00A95ECE"/>
        </w:tc>
        <w:tc>
          <w:tcPr>
            <w:tcW w:w="1877" w:type="dxa"/>
          </w:tcPr>
          <w:p w14:paraId="2E3F3A85" w14:textId="77777777" w:rsidR="00A95ECE" w:rsidRDefault="00A95ECE" w:rsidP="00A95ECE"/>
        </w:tc>
        <w:tc>
          <w:tcPr>
            <w:tcW w:w="1877" w:type="dxa"/>
          </w:tcPr>
          <w:p w14:paraId="4AB4BFDC" w14:textId="77777777" w:rsidR="00A95ECE" w:rsidRDefault="00A95ECE" w:rsidP="00A95ECE"/>
        </w:tc>
        <w:tc>
          <w:tcPr>
            <w:tcW w:w="1877" w:type="dxa"/>
          </w:tcPr>
          <w:p w14:paraId="1331269A" w14:textId="77777777" w:rsidR="00A95ECE" w:rsidRDefault="00A95ECE" w:rsidP="00A95ECE"/>
        </w:tc>
        <w:tc>
          <w:tcPr>
            <w:tcW w:w="1877" w:type="dxa"/>
          </w:tcPr>
          <w:p w14:paraId="5FA2A6F4" w14:textId="77777777" w:rsidR="00A95ECE" w:rsidRDefault="00A95ECE" w:rsidP="00A95ECE"/>
        </w:tc>
      </w:tr>
      <w:tr w:rsidR="00A95ECE" w14:paraId="411CC08D" w14:textId="77777777" w:rsidTr="00A95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8"/>
        </w:trPr>
        <w:tc>
          <w:tcPr>
            <w:tcW w:w="1876" w:type="dxa"/>
          </w:tcPr>
          <w:p w14:paraId="58BD6516" w14:textId="77777777" w:rsidR="00A95ECE" w:rsidRDefault="00A95ECE" w:rsidP="00A95ECE"/>
        </w:tc>
        <w:tc>
          <w:tcPr>
            <w:tcW w:w="1876" w:type="dxa"/>
          </w:tcPr>
          <w:p w14:paraId="74DBD63B" w14:textId="77777777" w:rsidR="00A95ECE" w:rsidRDefault="00A95ECE" w:rsidP="00A95ECE"/>
        </w:tc>
        <w:tc>
          <w:tcPr>
            <w:tcW w:w="1877" w:type="dxa"/>
          </w:tcPr>
          <w:p w14:paraId="30B67C16" w14:textId="77777777" w:rsidR="00A95ECE" w:rsidRDefault="00A95ECE" w:rsidP="00A95ECE"/>
        </w:tc>
        <w:tc>
          <w:tcPr>
            <w:tcW w:w="1877" w:type="dxa"/>
          </w:tcPr>
          <w:p w14:paraId="63C32C23" w14:textId="77777777" w:rsidR="00A95ECE" w:rsidRDefault="00A95ECE" w:rsidP="00A95ECE"/>
        </w:tc>
        <w:tc>
          <w:tcPr>
            <w:tcW w:w="1877" w:type="dxa"/>
          </w:tcPr>
          <w:p w14:paraId="518113E1" w14:textId="77777777" w:rsidR="00A95ECE" w:rsidRDefault="00A95ECE" w:rsidP="00A95ECE"/>
        </w:tc>
        <w:tc>
          <w:tcPr>
            <w:tcW w:w="1877" w:type="dxa"/>
          </w:tcPr>
          <w:p w14:paraId="5FE47E6C" w14:textId="77777777" w:rsidR="00A95ECE" w:rsidRDefault="00A95ECE" w:rsidP="00A95ECE"/>
        </w:tc>
        <w:tc>
          <w:tcPr>
            <w:tcW w:w="1877" w:type="dxa"/>
          </w:tcPr>
          <w:p w14:paraId="5BD2CD59" w14:textId="77777777" w:rsidR="00A95ECE" w:rsidRDefault="00A95ECE" w:rsidP="00A95ECE"/>
        </w:tc>
      </w:tr>
      <w:tr w:rsidR="00A95ECE" w14:paraId="65525A04" w14:textId="77777777" w:rsidTr="00A95EC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08"/>
        </w:trPr>
        <w:tc>
          <w:tcPr>
            <w:tcW w:w="1876" w:type="dxa"/>
          </w:tcPr>
          <w:p w14:paraId="0713A64F" w14:textId="77777777" w:rsidR="00A95ECE" w:rsidRDefault="00A95ECE" w:rsidP="00A95ECE"/>
        </w:tc>
        <w:tc>
          <w:tcPr>
            <w:tcW w:w="1876" w:type="dxa"/>
          </w:tcPr>
          <w:p w14:paraId="17DFEA4F" w14:textId="77777777" w:rsidR="00A95ECE" w:rsidRDefault="00A95ECE" w:rsidP="00A95ECE"/>
        </w:tc>
        <w:tc>
          <w:tcPr>
            <w:tcW w:w="1877" w:type="dxa"/>
          </w:tcPr>
          <w:p w14:paraId="042CA8BA" w14:textId="77777777" w:rsidR="00A95ECE" w:rsidRDefault="00A95ECE" w:rsidP="00A95ECE"/>
        </w:tc>
        <w:tc>
          <w:tcPr>
            <w:tcW w:w="1877" w:type="dxa"/>
          </w:tcPr>
          <w:p w14:paraId="40519ABF" w14:textId="77777777" w:rsidR="00A95ECE" w:rsidRDefault="00A95ECE" w:rsidP="00A95ECE"/>
        </w:tc>
        <w:tc>
          <w:tcPr>
            <w:tcW w:w="1877" w:type="dxa"/>
          </w:tcPr>
          <w:p w14:paraId="15AA6D8D" w14:textId="77777777" w:rsidR="00A95ECE" w:rsidRDefault="00A95ECE" w:rsidP="00A95ECE"/>
        </w:tc>
        <w:tc>
          <w:tcPr>
            <w:tcW w:w="1877" w:type="dxa"/>
          </w:tcPr>
          <w:p w14:paraId="46397DBC" w14:textId="77777777" w:rsidR="00A95ECE" w:rsidRDefault="00A95ECE" w:rsidP="00A95ECE"/>
        </w:tc>
        <w:tc>
          <w:tcPr>
            <w:tcW w:w="1877" w:type="dxa"/>
          </w:tcPr>
          <w:p w14:paraId="26996206" w14:textId="77777777" w:rsidR="00A95ECE" w:rsidRDefault="00A95ECE" w:rsidP="00A95ECE"/>
        </w:tc>
      </w:tr>
    </w:tbl>
    <w:p w14:paraId="585D08CE" w14:textId="77777777" w:rsidR="00A95ECE" w:rsidRPr="00A95ECE" w:rsidRDefault="00A95ECE" w:rsidP="00A95ECE"/>
    <w:sectPr w:rsidR="00A95ECE" w:rsidRPr="00A95ECE" w:rsidSect="00A95EC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/>
      <w:pgMar w:top="1325" w:right="1397" w:bottom="1339" w:left="1296" w:header="720" w:footer="57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EA7A68" w14:textId="77777777" w:rsidR="00891BD2" w:rsidRDefault="00891BD2" w:rsidP="007448FA">
      <w:pPr>
        <w:spacing w:before="0" w:after="0" w:line="240" w:lineRule="auto"/>
      </w:pPr>
      <w:r>
        <w:separator/>
      </w:r>
    </w:p>
  </w:endnote>
  <w:endnote w:type="continuationSeparator" w:id="0">
    <w:p w14:paraId="32583FD9" w14:textId="77777777" w:rsidR="00891BD2" w:rsidRDefault="00891BD2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subsetted="1" w:fontKey="{DF44699A-7C0C-4D68-B55F-554A5A72E282}"/>
    <w:embedBold r:id="rId2" w:fontKey="{ED79F829-1890-4DCE-8B74-8CB1BBA842B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C46C652-A234-4ADD-8E82-9959E6DACD57}"/>
    <w:embedBold r:id="rId4" w:fontKey="{4099D463-C1A8-4F7B-B93C-556FB618EEFC}"/>
    <w:embedItalic r:id="rId5" w:fontKey="{C9212B57-DFBA-4FDF-ADAD-B16E78C6308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C05E5A" w14:textId="77777777" w:rsidR="00D00A62" w:rsidRDefault="00D00A6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943621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DED6BB4" w14:textId="43A83C03" w:rsidR="00D00A62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12ADC1D0" wp14:editId="552DFEC5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</w:t>
      </w:r>
      <w:proofErr w:type="spellStart"/>
      <w:r w:rsidRPr="00872CC5">
        <w:rPr>
          <w:rStyle w:val="Hyperlink"/>
          <w:sz w:val="16"/>
          <w:szCs w:val="16"/>
        </w:rPr>
        <w:t>NonCommercial</w:t>
      </w:r>
      <w:proofErr w:type="spellEnd"/>
      <w:r w:rsidRPr="00872CC5">
        <w:rPr>
          <w:rStyle w:val="Hyperlink"/>
          <w:sz w:val="16"/>
          <w:szCs w:val="16"/>
        </w:rPr>
        <w:t>-</w:t>
      </w:r>
      <w:proofErr w:type="spellStart"/>
      <w:r w:rsidRPr="00872CC5">
        <w:rPr>
          <w:rStyle w:val="Hyperlink"/>
          <w:sz w:val="16"/>
          <w:szCs w:val="16"/>
        </w:rPr>
        <w:t>ShareAlike</w:t>
      </w:r>
      <w:proofErr w:type="spellEnd"/>
      <w:r w:rsidRPr="00872CC5">
        <w:rPr>
          <w:rStyle w:val="Hyperlink"/>
          <w:sz w:val="16"/>
          <w:szCs w:val="16"/>
        </w:rPr>
        <w:t xml:space="preserve"> 4.0 International License</w:t>
      </w:r>
    </w:hyperlink>
    <w:r w:rsidR="009C2FF4" w:rsidRPr="009C2FF4">
      <w:rPr>
        <w:rStyle w:val="Hyperlink"/>
        <w:sz w:val="16"/>
        <w:szCs w:val="16"/>
        <w:u w:val="none"/>
      </w:rPr>
      <w:t xml:space="preserve">, </w:t>
    </w:r>
    <w:r w:rsidR="009C2FF4">
      <w:rPr>
        <w:i/>
        <w:noProof/>
        <w:sz w:val="16"/>
        <w:szCs w:val="16"/>
      </w:rPr>
      <w:t>NH Center for Nonprofits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29B90" w14:textId="77777777" w:rsidR="00D00A62" w:rsidRDefault="00D00A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EF040F" w14:textId="77777777" w:rsidR="00891BD2" w:rsidRDefault="00891BD2" w:rsidP="007448FA">
      <w:pPr>
        <w:spacing w:before="0" w:after="0" w:line="240" w:lineRule="auto"/>
      </w:pPr>
      <w:r>
        <w:separator/>
      </w:r>
    </w:p>
  </w:footnote>
  <w:footnote w:type="continuationSeparator" w:id="0">
    <w:p w14:paraId="3AD0CBA5" w14:textId="77777777" w:rsidR="00891BD2" w:rsidRDefault="00891BD2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3BCBB9" w14:textId="77777777" w:rsidR="00D00A62" w:rsidRDefault="00D00A6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E8229B" w14:textId="77777777" w:rsidR="00D00A62" w:rsidRDefault="00D00A6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A473ED" w14:textId="77777777" w:rsidR="00D00A62" w:rsidRDefault="00D00A6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8242576">
    <w:abstractNumId w:val="3"/>
  </w:num>
  <w:num w:numId="2" w16cid:durableId="1747453388">
    <w:abstractNumId w:val="2"/>
  </w:num>
  <w:num w:numId="3" w16cid:durableId="1227492267">
    <w:abstractNumId w:val="6"/>
  </w:num>
  <w:num w:numId="4" w16cid:durableId="647318188">
    <w:abstractNumId w:val="5"/>
  </w:num>
  <w:num w:numId="5" w16cid:durableId="2114324966">
    <w:abstractNumId w:val="5"/>
  </w:num>
  <w:num w:numId="6" w16cid:durableId="2057047690">
    <w:abstractNumId w:val="4"/>
  </w:num>
  <w:num w:numId="7" w16cid:durableId="1187478698">
    <w:abstractNumId w:val="0"/>
  </w:num>
  <w:num w:numId="8" w16cid:durableId="2138713918">
    <w:abstractNumId w:val="0"/>
  </w:num>
  <w:num w:numId="9" w16cid:durableId="1090128059">
    <w:abstractNumId w:val="0"/>
  </w:num>
  <w:num w:numId="10" w16cid:durableId="1898398808">
    <w:abstractNumId w:val="0"/>
  </w:num>
  <w:num w:numId="11" w16cid:durableId="1952589319">
    <w:abstractNumId w:val="0"/>
  </w:num>
  <w:num w:numId="12" w16cid:durableId="1064646049">
    <w:abstractNumId w:val="0"/>
  </w:num>
  <w:num w:numId="13" w16cid:durableId="1330518025">
    <w:abstractNumId w:val="1"/>
  </w:num>
  <w:num w:numId="14" w16cid:durableId="209652698">
    <w:abstractNumId w:val="0"/>
  </w:num>
  <w:num w:numId="15" w16cid:durableId="5160394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ECE"/>
    <w:rsid w:val="00131618"/>
    <w:rsid w:val="001938EC"/>
    <w:rsid w:val="00297993"/>
    <w:rsid w:val="00297E88"/>
    <w:rsid w:val="002C5A9C"/>
    <w:rsid w:val="00334D4A"/>
    <w:rsid w:val="003446F1"/>
    <w:rsid w:val="0039092E"/>
    <w:rsid w:val="003B6D13"/>
    <w:rsid w:val="00425176"/>
    <w:rsid w:val="004A1838"/>
    <w:rsid w:val="00645153"/>
    <w:rsid w:val="006B1F74"/>
    <w:rsid w:val="00712DAF"/>
    <w:rsid w:val="007448FA"/>
    <w:rsid w:val="007E7D4C"/>
    <w:rsid w:val="0086418D"/>
    <w:rsid w:val="0086546D"/>
    <w:rsid w:val="00891BD2"/>
    <w:rsid w:val="008B0C17"/>
    <w:rsid w:val="00903176"/>
    <w:rsid w:val="00917F90"/>
    <w:rsid w:val="009C2FF4"/>
    <w:rsid w:val="009C6B01"/>
    <w:rsid w:val="00A13F25"/>
    <w:rsid w:val="00A15FA0"/>
    <w:rsid w:val="00A910A6"/>
    <w:rsid w:val="00A95ECE"/>
    <w:rsid w:val="00B07EBA"/>
    <w:rsid w:val="00B947DC"/>
    <w:rsid w:val="00CD63F8"/>
    <w:rsid w:val="00D00A62"/>
    <w:rsid w:val="00D07ADF"/>
    <w:rsid w:val="00D92915"/>
    <w:rsid w:val="00DE7795"/>
    <w:rsid w:val="00DF5C6D"/>
    <w:rsid w:val="00E65482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2961CF"/>
  <w15:chartTrackingRefBased/>
  <w15:docId w15:val="{72903FE7-D292-4227-9CC1-914701D10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A95ECE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8" ma:contentTypeDescription="Create a new document." ma:contentTypeScope="" ma:versionID="3dadbdd443046fcb148dc97932caf6b8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9f6d68461de524c3a350b8458d75e9c5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15bdce3-b8c4-429b-8b5e-9f5d52a639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0614e0f-6186-4a77-9fde-aed95caf5f68}" ma:internalName="TaxCatchAll" ma:showField="CatchAllData" ma:web="a9643071-28cc-44d5-b501-aa6025d1b2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cbe38b-1a20-46da-8aaa-80461f379b6f">
      <Terms xmlns="http://schemas.microsoft.com/office/infopath/2007/PartnerControls"/>
    </lcf76f155ced4ddcb4097134ff3c332f>
    <TaxCatchAll xmlns="a9643071-28cc-44d5-b501-aa6025d1b200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91122DB-AD60-4565-9531-C33014A2DF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AE033DA-2CD8-4D35-ADA9-62EED2447B30}">
  <ds:schemaRefs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schemas.microsoft.com/office/2006/metadata/properties"/>
    <ds:schemaRef ds:uri="http://purl.org/dc/dcmitype/"/>
    <ds:schemaRef ds:uri="http://purl.org/dc/terms/"/>
    <ds:schemaRef ds:uri="a9643071-28cc-44d5-b501-aa6025d1b200"/>
    <ds:schemaRef ds:uri="6ccbe38b-1a20-46da-8aaa-80461f379b6f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96F791D1-FEFA-4B7A-B81B-DCBAFF27FE7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4</TotalTime>
  <Pages>1</Pages>
  <Words>27</Words>
  <Characters>171</Characters>
  <Application>Microsoft Office Word</Application>
  <DocSecurity>0</DocSecurity>
  <Lines>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Communications Plan Template</dc:title>
  <dc:subject/>
  <dc:creator>Info@nhnonprofits.org</dc:creator>
  <cp:keywords/>
  <dc:description/>
  <cp:lastModifiedBy>Susan Dumais</cp:lastModifiedBy>
  <cp:revision>5</cp:revision>
  <dcterms:created xsi:type="dcterms:W3CDTF">2021-11-02T14:22:00Z</dcterms:created>
  <dcterms:modified xsi:type="dcterms:W3CDTF">2024-12-13T20:13:00Z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  <property fmtid="{D5CDD505-2E9C-101B-9397-08002B2CF9AE}" pid="3" name="MediaServiceImageTags">
    <vt:lpwstr/>
  </property>
</Properties>
</file>