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59AD1" w14:textId="2120F241" w:rsidR="007B3DFA" w:rsidRDefault="007B3DFA" w:rsidP="007B3DFA">
      <w:pPr>
        <w:pStyle w:val="Title"/>
      </w:pPr>
      <w:r>
        <w:t>Social Media Strategy</w:t>
      </w:r>
    </w:p>
    <w:p w14:paraId="440BFA50" w14:textId="4E94F5DC" w:rsidR="00B947DC" w:rsidRDefault="007B3DFA" w:rsidP="007B3DFA">
      <w:r>
        <w:t>Social media can be an important part of your overall communications strategy.  Like other types of communication, having a plan and making strategic choices will have an impact on the success of your efforts.  This worksheet will guide you through some questions to assist you in making the most of the new digital frontiers.</w:t>
      </w:r>
    </w:p>
    <w:tbl>
      <w:tblPr>
        <w:tblStyle w:val="NewBranding"/>
        <w:tblW w:w="0" w:type="auto"/>
        <w:tblInd w:w="5" w:type="dxa"/>
        <w:tblLook w:val="0420" w:firstRow="1" w:lastRow="0" w:firstColumn="0" w:lastColumn="0" w:noHBand="0" w:noVBand="1"/>
      </w:tblPr>
      <w:tblGrid>
        <w:gridCol w:w="9565"/>
      </w:tblGrid>
      <w:tr w:rsidR="007B3DFA" w14:paraId="761A26EF" w14:textId="77777777" w:rsidTr="007B3DFA">
        <w:trPr>
          <w:cnfStyle w:val="100000000000" w:firstRow="1" w:lastRow="0" w:firstColumn="0" w:lastColumn="0" w:oddVBand="0" w:evenVBand="0" w:oddHBand="0" w:evenHBand="0" w:firstRowFirstColumn="0" w:firstRowLastColumn="0" w:lastRowFirstColumn="0" w:lastRowLastColumn="0"/>
        </w:trPr>
        <w:tc>
          <w:tcPr>
            <w:tcW w:w="9565" w:type="dxa"/>
          </w:tcPr>
          <w:p w14:paraId="2FF8C7EA" w14:textId="4359F4BD" w:rsidR="007B3DFA" w:rsidRDefault="007B3DFA" w:rsidP="007B3DFA">
            <w:r w:rsidRPr="00302B46">
              <w:t>Goals/Objectives</w:t>
            </w:r>
          </w:p>
        </w:tc>
      </w:tr>
      <w:tr w:rsidR="007B3DFA" w14:paraId="1B54B917"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6454913D" w14:textId="6D0EC6FB" w:rsidR="007B3DFA" w:rsidRDefault="007B3DFA" w:rsidP="007B3DFA">
            <w:r w:rsidRPr="00302B46">
              <w:t>What do you want to achieve with social media?</w:t>
            </w:r>
          </w:p>
        </w:tc>
      </w:tr>
      <w:tr w:rsidR="007B3DFA" w14:paraId="5E439351"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1C4D585C" w14:textId="77777777" w:rsidR="007B3DFA" w:rsidRDefault="007B3DFA" w:rsidP="007B3DFA"/>
        </w:tc>
      </w:tr>
      <w:tr w:rsidR="007B3DFA" w14:paraId="3F5F131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617778B8" w14:textId="6AF48098" w:rsidR="007B3DFA" w:rsidRDefault="007B3DFA" w:rsidP="007B3DFA">
            <w:r w:rsidRPr="00302B46">
              <w:t>Do your social media goals align with your organization’s vision, mission, and marketing strategy?</w:t>
            </w:r>
          </w:p>
        </w:tc>
      </w:tr>
      <w:tr w:rsidR="007B3DFA" w14:paraId="5C44D848"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3D6B666A" w14:textId="77777777" w:rsidR="007B3DFA" w:rsidRDefault="007B3DFA" w:rsidP="007B3DFA"/>
        </w:tc>
      </w:tr>
      <w:tr w:rsidR="007B3DFA" w14:paraId="65CB116A"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82A31F3" w14:textId="40F63956" w:rsidR="007B3DFA" w:rsidRDefault="007B3DFA" w:rsidP="007B3DFA">
            <w:r w:rsidRPr="00302B46">
              <w:t>Are your goals S.M.A.R.T (specific, measurable, attainable, relevant, and time-bound)?</w:t>
            </w:r>
          </w:p>
        </w:tc>
      </w:tr>
      <w:tr w:rsidR="007B3DFA" w14:paraId="4263CAFE"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3A67FD0E" w14:textId="77777777" w:rsidR="007B3DFA" w:rsidRDefault="007B3DFA" w:rsidP="007B3DFA"/>
        </w:tc>
      </w:tr>
      <w:tr w:rsidR="007B3DFA" w14:paraId="0C43B7AB"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003C4C"/>
          </w:tcPr>
          <w:p w14:paraId="096F4200" w14:textId="39518EFC" w:rsidR="007B3DFA" w:rsidRDefault="007B3DFA" w:rsidP="007B3DFA">
            <w:r w:rsidRPr="00607A95">
              <w:t>Audit of Current Status</w:t>
            </w:r>
          </w:p>
        </w:tc>
      </w:tr>
      <w:tr w:rsidR="007B3DFA" w14:paraId="36C1E0A3"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65CAF911" w14:textId="08E72D9F" w:rsidR="007B3DFA" w:rsidRDefault="007B3DFA" w:rsidP="007B3DFA">
            <w:r w:rsidRPr="00607A95">
              <w:t xml:space="preserve">What social media accounts do you currently have? </w:t>
            </w:r>
          </w:p>
        </w:tc>
      </w:tr>
      <w:tr w:rsidR="007B3DFA" w14:paraId="06B921E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D587CD1" w14:textId="77777777" w:rsidR="007B3DFA" w:rsidRDefault="007B3DFA" w:rsidP="007B3DFA"/>
        </w:tc>
      </w:tr>
      <w:tr w:rsidR="007B3DFA" w14:paraId="0EDCF739"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025841B2" w14:textId="27CDD899" w:rsidR="007B3DFA" w:rsidRDefault="007B3DFA" w:rsidP="007B3DFA">
            <w:r w:rsidRPr="00607A95">
              <w:t>Who has access to the account passwords? Should any accounts be deleted? Passwords changed?</w:t>
            </w:r>
          </w:p>
        </w:tc>
      </w:tr>
      <w:tr w:rsidR="007B3DFA" w14:paraId="19D40596"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25C4BC8" w14:textId="1EFB2307" w:rsidR="007B3DFA" w:rsidRDefault="007B3DFA" w:rsidP="007B3DFA">
            <w:r w:rsidRPr="00607A95">
              <w:t xml:space="preserve">                                                                                                                                                                                 </w:t>
            </w:r>
          </w:p>
        </w:tc>
      </w:tr>
      <w:tr w:rsidR="007B3DFA" w14:paraId="5843FAFD"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394647F9" w14:textId="237B74EC" w:rsidR="007B3DFA" w:rsidRDefault="007B3DFA" w:rsidP="007B3DFA">
            <w:r w:rsidRPr="00607A95">
              <w:t>Is your mission statement for each of your social profiles on target?</w:t>
            </w:r>
          </w:p>
        </w:tc>
      </w:tr>
      <w:tr w:rsidR="007B3DFA" w14:paraId="5F70357E"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0BE4B13D" w14:textId="77777777" w:rsidR="007B3DFA" w:rsidRDefault="007B3DFA" w:rsidP="007B3DFA"/>
        </w:tc>
      </w:tr>
      <w:tr w:rsidR="007B3DFA" w14:paraId="0C68C88F"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003C4C"/>
          </w:tcPr>
          <w:p w14:paraId="006DB942" w14:textId="64C27AA4" w:rsidR="007B3DFA" w:rsidRDefault="007B3DFA" w:rsidP="007B3DFA">
            <w:r w:rsidRPr="009248F1">
              <w:t>Profile Creation/Maintenance</w:t>
            </w:r>
          </w:p>
        </w:tc>
      </w:tr>
      <w:tr w:rsidR="007B3DFA" w14:paraId="3DC8CB79"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B4D4123" w14:textId="13E7E423" w:rsidR="007B3DFA" w:rsidRDefault="007B3DFA" w:rsidP="007B3DFA">
            <w:r w:rsidRPr="009248F1">
              <w:t>Are your profiles filled out properly and thoroughly?</w:t>
            </w:r>
          </w:p>
        </w:tc>
      </w:tr>
      <w:tr w:rsidR="007B3DFA" w14:paraId="728825BC"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40D97C73" w14:textId="77777777" w:rsidR="007B3DFA" w:rsidRDefault="007B3DFA" w:rsidP="007B3DFA"/>
        </w:tc>
      </w:tr>
      <w:tr w:rsidR="007B3DFA" w14:paraId="3FBB6EC9"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1F8B57FE" w14:textId="4227BE2C" w:rsidR="007B3DFA" w:rsidRDefault="007B3DFA" w:rsidP="007B3DFA">
            <w:r w:rsidRPr="009248F1">
              <w:t xml:space="preserve">Are </w:t>
            </w:r>
            <w:proofErr w:type="gramStart"/>
            <w:r w:rsidRPr="009248F1">
              <w:t>all of</w:t>
            </w:r>
            <w:proofErr w:type="gramEnd"/>
            <w:r w:rsidRPr="009248F1">
              <w:t xml:space="preserve"> the accounts and profiles consistent with your branding?</w:t>
            </w:r>
          </w:p>
        </w:tc>
      </w:tr>
      <w:tr w:rsidR="007B3DFA" w14:paraId="50E720BE"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5502363A" w14:textId="77777777" w:rsidR="007B3DFA" w:rsidRDefault="007B3DFA" w:rsidP="007B3DFA"/>
        </w:tc>
      </w:tr>
      <w:tr w:rsidR="007B3DFA" w14:paraId="3F33EA0D"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23639ABC" w14:textId="09B78550" w:rsidR="007B3DFA" w:rsidRDefault="007B3DFA" w:rsidP="007B3DFA">
            <w:r w:rsidRPr="009248F1">
              <w:t xml:space="preserve">Would a new visitor be inspired to </w:t>
            </w:r>
            <w:proofErr w:type="gramStart"/>
            <w:r w:rsidRPr="009248F1">
              <w:t>follow after</w:t>
            </w:r>
            <w:proofErr w:type="gramEnd"/>
            <w:r w:rsidRPr="009248F1">
              <w:t xml:space="preserve"> seeing this profile?</w:t>
            </w:r>
          </w:p>
        </w:tc>
      </w:tr>
      <w:tr w:rsidR="007B3DFA" w14:paraId="68DA8629"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293B73E9" w14:textId="77777777" w:rsidR="007B3DFA" w:rsidRDefault="007B3DFA" w:rsidP="007B3DFA"/>
        </w:tc>
      </w:tr>
    </w:tbl>
    <w:p w14:paraId="34FE8D14" w14:textId="31FF46E5" w:rsidR="007B3DFA" w:rsidRDefault="007B3DFA"/>
    <w:p w14:paraId="294F9D14" w14:textId="77777777" w:rsidR="007B3DFA" w:rsidRDefault="007B3DFA">
      <w:r>
        <w:br w:type="page"/>
      </w:r>
    </w:p>
    <w:tbl>
      <w:tblPr>
        <w:tblStyle w:val="NewBranding"/>
        <w:tblW w:w="0" w:type="auto"/>
        <w:tblInd w:w="5" w:type="dxa"/>
        <w:tblLook w:val="0420" w:firstRow="1" w:lastRow="0" w:firstColumn="0" w:lastColumn="0" w:noHBand="0" w:noVBand="1"/>
      </w:tblPr>
      <w:tblGrid>
        <w:gridCol w:w="9565"/>
      </w:tblGrid>
      <w:tr w:rsidR="007B3DFA" w14:paraId="7C74969F" w14:textId="77777777" w:rsidTr="007B3DFA">
        <w:trPr>
          <w:cnfStyle w:val="100000000000" w:firstRow="1" w:lastRow="0" w:firstColumn="0" w:lastColumn="0" w:oddVBand="0" w:evenVBand="0" w:oddHBand="0" w:evenHBand="0" w:firstRowFirstColumn="0" w:firstRowLastColumn="0" w:lastRowFirstColumn="0" w:lastRowLastColumn="0"/>
        </w:trPr>
        <w:tc>
          <w:tcPr>
            <w:tcW w:w="9565" w:type="dxa"/>
          </w:tcPr>
          <w:p w14:paraId="6A633EFE" w14:textId="2C57125F" w:rsidR="007B3DFA" w:rsidRDefault="007B3DFA" w:rsidP="007B3DFA">
            <w:r w:rsidRPr="00AD4E6E">
              <w:lastRenderedPageBreak/>
              <w:t>Content Strategy</w:t>
            </w:r>
          </w:p>
        </w:tc>
      </w:tr>
      <w:tr w:rsidR="007B3DFA" w14:paraId="1F2A1C64"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24099872" w14:textId="236881F8" w:rsidR="007B3DFA" w:rsidRDefault="007B3DFA" w:rsidP="007B3DFA">
            <w:r w:rsidRPr="00AD4E6E">
              <w:t>What types of content do you want to post to each social network?  Who is the target audience for each?</w:t>
            </w:r>
          </w:p>
        </w:tc>
      </w:tr>
      <w:tr w:rsidR="007B3DFA" w14:paraId="69045A77"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058561C4" w14:textId="77777777" w:rsidR="007B3DFA" w:rsidRDefault="007B3DFA" w:rsidP="007B3DFA"/>
        </w:tc>
      </w:tr>
      <w:tr w:rsidR="007B3DFA" w14:paraId="70D9D73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97822BF" w14:textId="7B4ED2CE" w:rsidR="007B3DFA" w:rsidRDefault="007B3DFA" w:rsidP="007B3DFA">
            <w:r w:rsidRPr="00AD4E6E">
              <w:t>How often will you post content and how will you promote it?</w:t>
            </w:r>
          </w:p>
        </w:tc>
      </w:tr>
      <w:tr w:rsidR="007B3DFA" w14:paraId="3711266D"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50A723B1" w14:textId="77777777" w:rsidR="007B3DFA" w:rsidRDefault="007B3DFA" w:rsidP="007B3DFA"/>
        </w:tc>
      </w:tr>
      <w:tr w:rsidR="007B3DFA" w14:paraId="2712B8AB"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084DADD7" w14:textId="19FA2AE0" w:rsidR="007B3DFA" w:rsidRDefault="007B3DFA" w:rsidP="007B3DFA">
            <w:r w:rsidRPr="00AD4E6E">
              <w:t>Do you have an editorial calendar and a social media content calendar?</w:t>
            </w:r>
          </w:p>
        </w:tc>
      </w:tr>
      <w:tr w:rsidR="007B3DFA" w14:paraId="3988AA45"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7522223E" w14:textId="77777777" w:rsidR="007B3DFA" w:rsidRDefault="007B3DFA" w:rsidP="007B3DFA"/>
        </w:tc>
      </w:tr>
      <w:tr w:rsidR="007B3DFA" w14:paraId="162D5C2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003C4C"/>
          </w:tcPr>
          <w:p w14:paraId="4CDEB0B1" w14:textId="14D6C8A9" w:rsidR="007B3DFA" w:rsidRDefault="007B3DFA" w:rsidP="007B3DFA">
            <w:r w:rsidRPr="005C69DD">
              <w:t xml:space="preserve">Measure and </w:t>
            </w:r>
            <w:proofErr w:type="gramStart"/>
            <w:r w:rsidRPr="005C69DD">
              <w:t>Adapt</w:t>
            </w:r>
            <w:proofErr w:type="gramEnd"/>
          </w:p>
        </w:tc>
      </w:tr>
      <w:tr w:rsidR="007B3DFA" w14:paraId="5B4EBAB5"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49BFB9FB" w14:textId="0EDCAAE7" w:rsidR="007B3DFA" w:rsidRDefault="007B3DFA" w:rsidP="007B3DFA">
            <w:r w:rsidRPr="005C69DD">
              <w:t>Have you identified the metrics by which you'll measure success?</w:t>
            </w:r>
          </w:p>
        </w:tc>
      </w:tr>
      <w:tr w:rsidR="007B3DFA" w14:paraId="5E77DDBC"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9E9EEB8" w14:textId="77777777" w:rsidR="007B3DFA" w:rsidRDefault="007B3DFA" w:rsidP="007B3DFA"/>
        </w:tc>
      </w:tr>
      <w:tr w:rsidR="007B3DFA" w14:paraId="082DB3A4"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21BA6E7F" w14:textId="4295198A" w:rsidR="007B3DFA" w:rsidRDefault="007B3DFA" w:rsidP="007B3DFA">
            <w:r w:rsidRPr="005C69DD">
              <w:t>Do you have an analytics or measurement tool prepared to track these metrics?</w:t>
            </w:r>
          </w:p>
        </w:tc>
      </w:tr>
      <w:tr w:rsidR="007B3DFA" w14:paraId="4B47D12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4661531" w14:textId="77777777" w:rsidR="007B3DFA" w:rsidRDefault="007B3DFA" w:rsidP="007B3DFA"/>
        </w:tc>
      </w:tr>
      <w:tr w:rsidR="007B3DFA" w14:paraId="765A34BF"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3697BDD4" w14:textId="6D0190C2" w:rsidR="007B3DFA" w:rsidRDefault="007B3DFA" w:rsidP="007B3DFA">
            <w:r w:rsidRPr="005C69DD">
              <w:t>How often will you analyze your results?</w:t>
            </w:r>
          </w:p>
        </w:tc>
      </w:tr>
      <w:tr w:rsidR="007B3DFA" w14:paraId="6293B71E"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75052CC7" w14:textId="77777777" w:rsidR="007B3DFA" w:rsidRDefault="007B3DFA" w:rsidP="007B3DFA"/>
        </w:tc>
      </w:tr>
      <w:tr w:rsidR="007B3DFA" w14:paraId="4C5526B5"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01484394" w14:textId="701B4335" w:rsidR="007B3DFA" w:rsidRDefault="007B3DFA" w:rsidP="007B3DFA">
            <w:r w:rsidRPr="005C69DD">
              <w:t>How will you know when to change your strategy in response to metrics?</w:t>
            </w:r>
          </w:p>
        </w:tc>
      </w:tr>
      <w:tr w:rsidR="007B3DFA" w14:paraId="28D8419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0F28BC9B" w14:textId="77777777" w:rsidR="007B3DFA" w:rsidRDefault="007B3DFA" w:rsidP="007B3DFA"/>
        </w:tc>
      </w:tr>
    </w:tbl>
    <w:p w14:paraId="43A8DB61" w14:textId="77777777" w:rsidR="007B3DFA" w:rsidRDefault="007B3DFA" w:rsidP="007B3DFA"/>
    <w:sectPr w:rsidR="007B3DFA"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C89BD" w14:textId="77777777" w:rsidR="007B3DFA" w:rsidRDefault="007B3DFA" w:rsidP="007448FA">
      <w:pPr>
        <w:spacing w:before="0" w:after="0" w:line="240" w:lineRule="auto"/>
      </w:pPr>
      <w:r>
        <w:separator/>
      </w:r>
    </w:p>
  </w:endnote>
  <w:endnote w:type="continuationSeparator" w:id="0">
    <w:p w14:paraId="44BC0B9F" w14:textId="77777777" w:rsidR="007B3DFA" w:rsidRDefault="007B3DFA"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FD6C84D2-75C4-45A0-99B3-9A4EF6982686}"/>
    <w:embedBold r:id="rId2" w:fontKey="{5540EAA1-14C4-4B96-90D6-65640D0C0F13}"/>
    <w:embedItalic r:id="rId3" w:fontKey="{51FE0FF2-2728-4239-A6F0-4341CC40D5BE}"/>
  </w:font>
  <w:font w:name="Calibri">
    <w:panose1 w:val="020F0502020204030204"/>
    <w:charset w:val="00"/>
    <w:family w:val="swiss"/>
    <w:pitch w:val="variable"/>
    <w:sig w:usb0="E4002EFF" w:usb1="C000247B" w:usb2="00000009" w:usb3="00000000" w:csb0="000001FF" w:csb1="00000000"/>
    <w:embedRegular r:id="rId4" w:fontKey="{613B693E-F37D-4E4A-8C88-1099DBBA629C}"/>
    <w:embedBold r:id="rId5" w:fontKey="{9F8737C0-60F4-4D01-99CB-BDFD0F4FDEA8}"/>
    <w:embedItalic r:id="rId6" w:fontKey="{61B96165-179D-4785-9FAD-F1CADA1817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682DB588"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9A10A0" w14:textId="77777777" w:rsidR="00B135CD" w:rsidRPr="007448FA" w:rsidRDefault="007448FA" w:rsidP="007448FA">
    <w:pPr>
      <w:pStyle w:val="Footer"/>
    </w:pPr>
    <w:r w:rsidRPr="00AC1E0E">
      <w:rPr>
        <w:noProof/>
        <w:sz w:val="18"/>
        <w:szCs w:val="18"/>
      </w:rPr>
      <w:drawing>
        <wp:inline distT="0" distB="0" distL="0" distR="0" wp14:anchorId="2F42980F" wp14:editId="54E0C79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EACE0" w14:textId="77777777" w:rsidR="007B3DFA" w:rsidRDefault="007B3DFA" w:rsidP="007448FA">
      <w:pPr>
        <w:spacing w:before="0" w:after="0" w:line="240" w:lineRule="auto"/>
      </w:pPr>
      <w:r>
        <w:separator/>
      </w:r>
    </w:p>
  </w:footnote>
  <w:footnote w:type="continuationSeparator" w:id="0">
    <w:p w14:paraId="602E6DA9" w14:textId="77777777" w:rsidR="007B3DFA" w:rsidRDefault="007B3DFA"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A"/>
    <w:rsid w:val="00131618"/>
    <w:rsid w:val="001938EC"/>
    <w:rsid w:val="00297E88"/>
    <w:rsid w:val="002C5A9C"/>
    <w:rsid w:val="002D3C1B"/>
    <w:rsid w:val="003446F1"/>
    <w:rsid w:val="0039092E"/>
    <w:rsid w:val="003B6D13"/>
    <w:rsid w:val="00425176"/>
    <w:rsid w:val="004A1838"/>
    <w:rsid w:val="00645153"/>
    <w:rsid w:val="006B1F74"/>
    <w:rsid w:val="00712DAF"/>
    <w:rsid w:val="007448FA"/>
    <w:rsid w:val="007B3DFA"/>
    <w:rsid w:val="007E7D4C"/>
    <w:rsid w:val="0086418D"/>
    <w:rsid w:val="0086546D"/>
    <w:rsid w:val="008B0C17"/>
    <w:rsid w:val="00903176"/>
    <w:rsid w:val="00917F90"/>
    <w:rsid w:val="009C6B01"/>
    <w:rsid w:val="00A13F25"/>
    <w:rsid w:val="00A910A6"/>
    <w:rsid w:val="00B947DC"/>
    <w:rsid w:val="00CD63F8"/>
    <w:rsid w:val="00D14C75"/>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3549D"/>
  <w15:chartTrackingRefBased/>
  <w15:docId w15:val="{4BD2E552-8E7C-4993-94A7-31B93C6A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7B3DF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D1AFD-8972-4616-95E5-2189C9907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3A6D27-DB35-4F7C-98EC-7C01D865CDD7}">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a9643071-28cc-44d5-b501-aa6025d1b200"/>
    <ds:schemaRef ds:uri="6ccbe38b-1a20-46da-8aaa-80461f379b6f"/>
  </ds:schemaRefs>
</ds:datastoreItem>
</file>

<file path=customXml/itemProps3.xml><?xml version="1.0" encoding="utf-8"?>
<ds:datastoreItem xmlns:ds="http://schemas.openxmlformats.org/officeDocument/2006/customXml" ds:itemID="{B57E357E-7260-4FA0-821F-4F6F2DF1EFD7}">
  <ds:schemaRefs>
    <ds:schemaRef ds:uri="http://schemas.microsoft.com/sharepoint/v3/contenttype/fo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Social Media Strategy</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dc:title>
  <dc:subject/>
  <dc:creator>Info@nhnonprofits.org</dc:creator>
  <cp:keywords/>
  <dc:description/>
  <cp:lastModifiedBy>Deborah Clark</cp:lastModifiedBy>
  <cp:revision>4</cp:revision>
  <dcterms:created xsi:type="dcterms:W3CDTF">2021-10-21T13:44:00Z</dcterms:created>
  <dcterms:modified xsi:type="dcterms:W3CDTF">2021-11-02T19:32:00Z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